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ADC" w:rsidRDefault="00234310" w:rsidP="00A00ADC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>
        <w:rPr>
          <w:sz w:val="28"/>
          <w:szCs w:val="28"/>
        </w:rPr>
        <w:t>REQUERIMENTO Nº 040</w:t>
      </w:r>
      <w:r w:rsidR="00A00ADC">
        <w:rPr>
          <w:sz w:val="28"/>
          <w:szCs w:val="28"/>
        </w:rPr>
        <w:t>/2025</w:t>
      </w:r>
    </w:p>
    <w:p w:rsidR="00A00ADC" w:rsidRDefault="00A00ADC" w:rsidP="00A00ADC">
      <w:pPr>
        <w:rPr>
          <w:rFonts w:ascii="Arial" w:hAnsi="Arial" w:cs="Arial"/>
          <w:sz w:val="24"/>
          <w:szCs w:val="24"/>
        </w:rPr>
      </w:pPr>
    </w:p>
    <w:p w:rsidR="00A00ADC" w:rsidRDefault="00A00ADC" w:rsidP="00A00ADC">
      <w:pPr>
        <w:rPr>
          <w:rFonts w:ascii="Arial" w:hAnsi="Arial" w:cs="Arial"/>
        </w:rPr>
      </w:pPr>
    </w:p>
    <w:p w:rsidR="00A00ADC" w:rsidRDefault="00AA22EC" w:rsidP="00A00ADC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Cidelândia/MA, 25</w:t>
      </w:r>
      <w:r w:rsidR="00A00ADC">
        <w:rPr>
          <w:rFonts w:ascii="Arial" w:hAnsi="Arial" w:cs="Arial"/>
          <w:sz w:val="28"/>
          <w:szCs w:val="28"/>
        </w:rPr>
        <w:t xml:space="preserve"> de ABRIL de 2025.</w:t>
      </w:r>
    </w:p>
    <w:p w:rsidR="00A00ADC" w:rsidRDefault="00A00ADC" w:rsidP="00A00ADC">
      <w:pPr>
        <w:rPr>
          <w:rFonts w:ascii="Arial" w:hAnsi="Arial" w:cs="Arial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Senhor Presidente,</w:t>
      </w: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34310" w:rsidRPr="00153E72" w:rsidRDefault="00A00ADC" w:rsidP="00234310">
      <w:pPr>
        <w:pStyle w:val="Corpodetexto"/>
        <w:spacing w:line="360" w:lineRule="auto"/>
        <w:rPr>
          <w:b/>
          <w:bCs/>
          <w:color w:val="000000"/>
          <w:szCs w:val="28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Na forma regimental venho requerer a V. Exª., que depois de ouvido o Plenário, seja enviado expediente e cópia deste requerimento ao Senhor Prefeito Municipal Eustáquio Sampaio</w:t>
      </w:r>
      <w:r w:rsidR="00234310">
        <w:rPr>
          <w:rFonts w:ascii="Arial" w:hAnsi="Arial" w:cs="Arial"/>
          <w:sz w:val="24"/>
          <w:szCs w:val="24"/>
        </w:rPr>
        <w:t xml:space="preserve">. </w:t>
      </w:r>
      <w:r w:rsidR="00234310">
        <w:rPr>
          <w:b/>
          <w:bCs/>
          <w:color w:val="000000"/>
          <w:szCs w:val="28"/>
        </w:rPr>
        <w:t xml:space="preserve">Solicitando o bloqueteamento das principais vias do povoado São Jorge. </w:t>
      </w:r>
    </w:p>
    <w:p w:rsidR="00234310" w:rsidRPr="00234310" w:rsidRDefault="00234310" w:rsidP="00234310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JUSTIFICATIVA</w:t>
      </w:r>
    </w:p>
    <w:p w:rsidR="00A00ADC" w:rsidRDefault="00A00ADC" w:rsidP="00A00ADC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Cs/>
          <w:sz w:val="24"/>
          <w:szCs w:val="24"/>
        </w:rPr>
      </w:pPr>
    </w:p>
    <w:p w:rsidR="00A00ADC" w:rsidRPr="00234310" w:rsidRDefault="00A00ADC" w:rsidP="00234310">
      <w:pPr>
        <w:pStyle w:val="Corpodetexto"/>
        <w:spacing w:line="360" w:lineRule="auto"/>
        <w:rPr>
          <w:color w:val="000000"/>
          <w:szCs w:val="28"/>
        </w:rPr>
      </w:pPr>
      <w:r>
        <w:rPr>
          <w:rFonts w:ascii="Arial" w:hAnsi="Arial" w:cs="Arial"/>
          <w:b/>
          <w:bCs/>
          <w:sz w:val="24"/>
          <w:szCs w:val="24"/>
        </w:rPr>
        <w:t>ESTE REQUERIMENTO SE FAZ NECESSÁRIO, POIS É DE SUMA IMPORTÂNCIA</w:t>
      </w:r>
      <w:r w:rsidR="004C25F2">
        <w:rPr>
          <w:rFonts w:ascii="Arial" w:hAnsi="Arial" w:cs="Arial"/>
          <w:b/>
          <w:bCs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234310" w:rsidRPr="00103424">
        <w:rPr>
          <w:b/>
          <w:color w:val="000000"/>
        </w:rPr>
        <w:t xml:space="preserve">Venho solicitar </w:t>
      </w:r>
      <w:r w:rsidR="00234310">
        <w:rPr>
          <w:b/>
          <w:color w:val="000000"/>
        </w:rPr>
        <w:t xml:space="preserve">o </w:t>
      </w:r>
      <w:r w:rsidR="00234310">
        <w:rPr>
          <w:b/>
          <w:bCs/>
          <w:color w:val="000000"/>
          <w:szCs w:val="28"/>
        </w:rPr>
        <w:t xml:space="preserve">bloqueteamento das principais vias do povoado São Jorge, pois este serviço é de extrema importância para a comunidade. </w:t>
      </w:r>
    </w:p>
    <w:p w:rsidR="00A00ADC" w:rsidRDefault="00A00ADC" w:rsidP="00A00ADC">
      <w:pPr>
        <w:pStyle w:val="Corpodetexto"/>
        <w:spacing w:line="36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             Sala das Sessões da Câmara Municipal de Cidelâ</w:t>
      </w:r>
      <w:r w:rsidR="00C62FD1">
        <w:rPr>
          <w:rFonts w:ascii="Arial" w:hAnsi="Arial" w:cs="Arial"/>
          <w:bCs/>
          <w:sz w:val="24"/>
          <w:szCs w:val="24"/>
        </w:rPr>
        <w:t>ndia, Estado do Maranhão, aos 25</w:t>
      </w:r>
      <w:r>
        <w:rPr>
          <w:rFonts w:ascii="Arial" w:hAnsi="Arial" w:cs="Arial"/>
          <w:bCs/>
          <w:sz w:val="24"/>
          <w:szCs w:val="24"/>
        </w:rPr>
        <w:t xml:space="preserve"> de ABRIL de 2025.</w:t>
      </w:r>
    </w:p>
    <w:p w:rsidR="00A00ADC" w:rsidRPr="00234310" w:rsidRDefault="00A00ADC" w:rsidP="00234310">
      <w:pPr>
        <w:pStyle w:val="Corpodetexto"/>
        <w:spacing w:line="360" w:lineRule="auto"/>
        <w:rPr>
          <w:color w:val="000000"/>
          <w:szCs w:val="28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A00ADC" w:rsidRPr="00E65D96" w:rsidRDefault="00A00ADC" w:rsidP="00E65D96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De autoria do Vereador</w:t>
      </w:r>
    </w:p>
    <w:p w:rsidR="00A00ADC" w:rsidRDefault="00A00ADC" w:rsidP="00A00ADC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A00ADC" w:rsidRDefault="00A00ADC" w:rsidP="00A00ADC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D04A19" w:rsidRDefault="00C530AD" w:rsidP="00D04A19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 xml:space="preserve">                             ______________________________                                            </w:t>
      </w:r>
      <w:r>
        <w:rPr>
          <w:rFonts w:ascii="Arial" w:hAnsi="Arial" w:cs="Arial"/>
          <w:b/>
          <w:sz w:val="24"/>
          <w:szCs w:val="24"/>
        </w:rPr>
        <w:t xml:space="preserve">                                 </w:t>
      </w:r>
      <w:r>
        <w:rPr>
          <w:rFonts w:ascii="Arial" w:hAnsi="Arial" w:cs="Arial"/>
          <w:position w:val="-2"/>
          <w:sz w:val="24"/>
          <w:szCs w:val="24"/>
        </w:rPr>
        <w:t xml:space="preserve">            </w:t>
      </w:r>
    </w:p>
    <w:p w:rsidR="00C530AD" w:rsidRDefault="004C25F2" w:rsidP="00D04A19">
      <w:pPr>
        <w:tabs>
          <w:tab w:val="left" w:pos="207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D7EA6">
        <w:rPr>
          <w:rFonts w:ascii="Arial" w:hAnsi="Arial" w:cs="Arial"/>
          <w:sz w:val="24"/>
          <w:szCs w:val="24"/>
        </w:rPr>
        <w:t xml:space="preserve">           </w:t>
      </w:r>
      <w:r w:rsidR="00234310">
        <w:rPr>
          <w:rFonts w:ascii="Arial" w:hAnsi="Arial" w:cs="Arial"/>
          <w:sz w:val="24"/>
          <w:szCs w:val="24"/>
        </w:rPr>
        <w:t>FRANCISCA SILVA</w:t>
      </w:r>
    </w:p>
    <w:p w:rsidR="00E65D96" w:rsidRDefault="00ED7EA6" w:rsidP="00234310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 xml:space="preserve">                                                                         </w:t>
      </w:r>
      <w:r>
        <w:rPr>
          <w:rFonts w:ascii="Arial" w:hAnsi="Arial" w:cs="Arial"/>
          <w:b/>
          <w:sz w:val="24"/>
          <w:szCs w:val="24"/>
        </w:rPr>
        <w:t xml:space="preserve">                          </w:t>
      </w:r>
    </w:p>
    <w:p w:rsidR="00E65D96" w:rsidRDefault="00E65D96" w:rsidP="00E65D96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1B0C6A" w:rsidRDefault="001B0C6A" w:rsidP="00E65D96"/>
    <w:sectPr w:rsidR="001B0C6A" w:rsidSect="001B0C6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43A6" w:rsidRDefault="008543A6" w:rsidP="00314BCC">
      <w:r>
        <w:separator/>
      </w:r>
    </w:p>
  </w:endnote>
  <w:endnote w:type="continuationSeparator" w:id="1">
    <w:p w:rsidR="008543A6" w:rsidRDefault="008543A6" w:rsidP="00314B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BCC" w:rsidRDefault="00314BCC" w:rsidP="00314BCC">
    <w:pPr>
      <w:pStyle w:val="Cabealho"/>
      <w:jc w:val="center"/>
      <w:rPr>
        <w:rFonts w:ascii="Calibri" w:hAnsi="Calibri" w:cs="Calibri"/>
        <w:sz w:val="16"/>
        <w:szCs w:val="16"/>
      </w:rPr>
    </w:pPr>
    <w:r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314BCC" w:rsidRPr="00C56154" w:rsidRDefault="00314BCC" w:rsidP="00314BCC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Pr="00C56154">
      <w:rPr>
        <w:rFonts w:ascii="Calibri" w:hAnsi="Calibri" w:cs="Calibri"/>
        <w:sz w:val="16"/>
        <w:szCs w:val="16"/>
      </w:rPr>
      <w:t xml:space="preserve"> 65.921-000</w:t>
    </w:r>
  </w:p>
  <w:p w:rsidR="00314BCC" w:rsidRDefault="006D36A3">
    <w:pPr>
      <w:pStyle w:val="Rodap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49" type="#_x0000_t32" style="position:absolute;margin-left:-48.65pt;margin-top:-22.25pt;width:543.45pt;height:1.25pt;flip: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43A6" w:rsidRDefault="008543A6" w:rsidP="00314BCC">
      <w:r>
        <w:separator/>
      </w:r>
    </w:p>
  </w:footnote>
  <w:footnote w:type="continuationSeparator" w:id="1">
    <w:p w:rsidR="008543A6" w:rsidRDefault="008543A6" w:rsidP="00314B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BCC" w:rsidRDefault="00314BCC">
    <w:pPr>
      <w:pStyle w:val="Cabealho"/>
      <w:rPr>
        <w:rFonts w:ascii="Calibri" w:hAnsi="Calibri" w:cs="Calibri"/>
        <w:b/>
        <w:sz w:val="16"/>
        <w:szCs w:val="16"/>
      </w:rPr>
    </w:pPr>
    <w:r>
      <w:rPr>
        <w:rFonts w:ascii="Calibri" w:hAnsi="Calibri" w:cs="Calibri"/>
        <w:b/>
        <w:sz w:val="16"/>
        <w:szCs w:val="16"/>
      </w:rPr>
      <w:t xml:space="preserve">                                                                            </w:t>
    </w:r>
  </w:p>
  <w:p w:rsidR="00314BCC" w:rsidRDefault="00314BCC" w:rsidP="00314BCC">
    <w:pPr>
      <w:pStyle w:val="Cabealho"/>
      <w:rPr>
        <w:rFonts w:ascii="Calibri" w:hAnsi="Calibri" w:cs="Calibri"/>
        <w:b/>
        <w:bCs/>
        <w:sz w:val="16"/>
        <w:szCs w:val="16"/>
      </w:rPr>
    </w:pPr>
    <w:r>
      <w:t xml:space="preserve">                                                                        </w:t>
    </w:r>
    <w:r w:rsidRPr="00314BCC">
      <w:rPr>
        <w:noProof/>
      </w:rPr>
      <w:drawing>
        <wp:inline distT="0" distB="0" distL="0" distR="0">
          <wp:extent cx="959224" cy="1185153"/>
          <wp:effectExtent l="0" t="0" r="0" b="0"/>
          <wp:docPr id="1" name="Imagem 0" descr="LOGO CAMARA DE CIDELAND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MARA DE CIDELANDI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2722" cy="1189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14BCC" w:rsidRPr="00A5098A" w:rsidRDefault="00314BCC" w:rsidP="00314BCC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314BCC" w:rsidRPr="00C56154" w:rsidRDefault="00314BCC" w:rsidP="00314BCC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  <w:p w:rsidR="00314BCC" w:rsidRDefault="00314BCC">
    <w:pPr>
      <w:pStyle w:val="Cabealho"/>
    </w:pPr>
    <w:r>
      <w:t xml:space="preserve">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65D96"/>
    <w:rsid w:val="00190F79"/>
    <w:rsid w:val="001A3885"/>
    <w:rsid w:val="001A6A38"/>
    <w:rsid w:val="001B0C6A"/>
    <w:rsid w:val="00201DC3"/>
    <w:rsid w:val="00234310"/>
    <w:rsid w:val="00246EA7"/>
    <w:rsid w:val="003117F4"/>
    <w:rsid w:val="00311EA2"/>
    <w:rsid w:val="00314BCC"/>
    <w:rsid w:val="003C015D"/>
    <w:rsid w:val="00462B72"/>
    <w:rsid w:val="00491FD3"/>
    <w:rsid w:val="004C25F2"/>
    <w:rsid w:val="004D3BA4"/>
    <w:rsid w:val="005421D3"/>
    <w:rsid w:val="005610A5"/>
    <w:rsid w:val="005F41E5"/>
    <w:rsid w:val="006534D8"/>
    <w:rsid w:val="0067380D"/>
    <w:rsid w:val="006C107C"/>
    <w:rsid w:val="006D36A3"/>
    <w:rsid w:val="006E49CD"/>
    <w:rsid w:val="0078504C"/>
    <w:rsid w:val="007A1A87"/>
    <w:rsid w:val="007B2B07"/>
    <w:rsid w:val="007D442D"/>
    <w:rsid w:val="007E231F"/>
    <w:rsid w:val="008265AB"/>
    <w:rsid w:val="008543A6"/>
    <w:rsid w:val="008B25A1"/>
    <w:rsid w:val="008E3BD4"/>
    <w:rsid w:val="008E7DA8"/>
    <w:rsid w:val="00952860"/>
    <w:rsid w:val="00983A19"/>
    <w:rsid w:val="00A00ADC"/>
    <w:rsid w:val="00AA22EC"/>
    <w:rsid w:val="00B0116B"/>
    <w:rsid w:val="00B25376"/>
    <w:rsid w:val="00C530AD"/>
    <w:rsid w:val="00C62FD1"/>
    <w:rsid w:val="00C96D79"/>
    <w:rsid w:val="00CF4B43"/>
    <w:rsid w:val="00CF6DE5"/>
    <w:rsid w:val="00D04A19"/>
    <w:rsid w:val="00E55D31"/>
    <w:rsid w:val="00E65D96"/>
    <w:rsid w:val="00ED7EA6"/>
    <w:rsid w:val="00EE4D91"/>
    <w:rsid w:val="00FB2BC1"/>
    <w:rsid w:val="00FF7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A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A00ADC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semiHidden/>
    <w:rsid w:val="00A00ADC"/>
    <w:rPr>
      <w:rFonts w:ascii="Arial" w:eastAsia="Arial Unicode MS" w:hAnsi="Arial" w:cs="Arial"/>
      <w:b/>
      <w:position w:val="-2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rsid w:val="00A00ADC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A00ADC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314BC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314B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semiHidden/>
    <w:unhideWhenUsed/>
    <w:rsid w:val="00314BC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314BC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14BC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14BCC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47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0E3E95-805D-430A-898F-B84D864C0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REQUERIMENTO Nº 040</Template>
  <TotalTime>1</TotalTime>
  <Pages>1</Pages>
  <Words>154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 CIDELÂNDIA</dc:creator>
  <cp:lastModifiedBy>CM CIDELÂNDIA</cp:lastModifiedBy>
  <cp:revision>2</cp:revision>
  <cp:lastPrinted>2025-04-25T17:24:00Z</cp:lastPrinted>
  <dcterms:created xsi:type="dcterms:W3CDTF">2025-04-25T17:39:00Z</dcterms:created>
  <dcterms:modified xsi:type="dcterms:W3CDTF">2025-04-25T17:39:00Z</dcterms:modified>
</cp:coreProperties>
</file>