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DC" w:rsidRDefault="004C25F2" w:rsidP="00A00ADC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>
        <w:rPr>
          <w:sz w:val="28"/>
          <w:szCs w:val="28"/>
        </w:rPr>
        <w:t>REQUERIMENTO Nº 039</w:t>
      </w:r>
      <w:r w:rsidR="00A00ADC">
        <w:rPr>
          <w:sz w:val="28"/>
          <w:szCs w:val="28"/>
        </w:rPr>
        <w:t>/2025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rPr>
          <w:rFonts w:ascii="Arial" w:hAnsi="Arial" w:cs="Arial"/>
        </w:rPr>
      </w:pPr>
    </w:p>
    <w:p w:rsidR="00A00ADC" w:rsidRDefault="00AA22EC" w:rsidP="00A00ADC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25</w:t>
      </w:r>
      <w:r w:rsidR="00A00ADC">
        <w:rPr>
          <w:rFonts w:ascii="Arial" w:hAnsi="Arial" w:cs="Arial"/>
          <w:sz w:val="28"/>
          <w:szCs w:val="28"/>
        </w:rPr>
        <w:t xml:space="preserve"> de ABRIL de 2025.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Senhor Presidente,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 forma regimental venho requerer a V. Exª., que depois de ouvido o Plenário, seja enviado expediente e cópia deste requerimento ao Senhor Prefeito Municipal Eustáquio Sampaio.</w:t>
      </w:r>
      <w:r w:rsidR="00AA22EC">
        <w:rPr>
          <w:rFonts w:ascii="Arial" w:hAnsi="Arial" w:cs="Arial"/>
          <w:b/>
          <w:bCs/>
          <w:sz w:val="24"/>
          <w:szCs w:val="24"/>
        </w:rPr>
        <w:t xml:space="preserve"> SOLI</w:t>
      </w:r>
      <w:r w:rsidR="004C25F2">
        <w:rPr>
          <w:rFonts w:ascii="Arial" w:hAnsi="Arial" w:cs="Arial"/>
          <w:b/>
          <w:bCs/>
          <w:sz w:val="24"/>
          <w:szCs w:val="24"/>
        </w:rPr>
        <w:t>CITANDO CENTRO DE ATENDIMENTO DE PESSOAS COM TEA.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A00ADC" w:rsidRDefault="00A00ADC" w:rsidP="00A00ADC">
      <w:pPr>
        <w:pStyle w:val="Corpodetexto"/>
        <w:spacing w:line="360" w:lineRule="auto"/>
        <w:ind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</w:rPr>
        <w:t>ESTE REQUERIMENTO SE FAZ NECESSÁRIO, POIS É DE SUMA IMPORTÂNCIA</w:t>
      </w:r>
      <w:r w:rsidR="004C25F2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C25F2" w:rsidRPr="004C25F2">
        <w:rPr>
          <w:rFonts w:ascii="Arial" w:hAnsi="Arial" w:cs="Arial"/>
          <w:b/>
          <w:bCs/>
          <w:sz w:val="24"/>
          <w:szCs w:val="24"/>
        </w:rPr>
        <w:t>é essencial para o desenvolvimento, a inclusão e o bem-estar das pessoas com TEA e de suas famílias, oferecendo suporte especializado, apoio emocional e orientação para um futuro mais promissor</w:t>
      </w:r>
      <w:r w:rsidR="004C25F2">
        <w:rPr>
          <w:rFonts w:ascii="Arial" w:hAnsi="Arial" w:cs="Arial"/>
          <w:b/>
          <w:bCs/>
          <w:sz w:val="24"/>
          <w:szCs w:val="24"/>
        </w:rPr>
        <w:t>.</w:t>
      </w:r>
    </w:p>
    <w:p w:rsidR="00A00ADC" w:rsidRDefault="00A00ADC" w:rsidP="00A00ADC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Sala das Sessões da Câmara Municipal de Cidelâ</w:t>
      </w:r>
      <w:r w:rsidR="00C62FD1">
        <w:rPr>
          <w:rFonts w:ascii="Arial" w:hAnsi="Arial" w:cs="Arial"/>
          <w:bCs/>
          <w:sz w:val="24"/>
          <w:szCs w:val="24"/>
        </w:rPr>
        <w:t>ndia, Estado do Maranhão, aos 25</w:t>
      </w:r>
      <w:r>
        <w:rPr>
          <w:rFonts w:ascii="Arial" w:hAnsi="Arial" w:cs="Arial"/>
          <w:bCs/>
          <w:sz w:val="24"/>
          <w:szCs w:val="24"/>
        </w:rPr>
        <w:t xml:space="preserve"> de ABRIL de 2025.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Pr="00E65D96" w:rsidRDefault="00A00ADC" w:rsidP="00E65D96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 Vereador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04A19" w:rsidRDefault="00C530AD" w:rsidP="00D04A19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______________________________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position w:val="-2"/>
          <w:sz w:val="24"/>
          <w:szCs w:val="24"/>
        </w:rPr>
        <w:t xml:space="preserve">            </w:t>
      </w:r>
    </w:p>
    <w:p w:rsidR="00C530AD" w:rsidRDefault="004C25F2" w:rsidP="00D04A19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D7EA6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>VALMIR SILVA LIMA</w:t>
      </w:r>
    </w:p>
    <w:p w:rsidR="00ED7EA6" w:rsidRDefault="00ED7EA6" w:rsidP="00ED7EA6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______________________________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position w:val="-2"/>
          <w:sz w:val="24"/>
          <w:szCs w:val="24"/>
        </w:rPr>
        <w:t xml:space="preserve">            </w:t>
      </w:r>
    </w:p>
    <w:p w:rsidR="00ED7EA6" w:rsidRPr="00D04A19" w:rsidRDefault="00ED7EA6" w:rsidP="00D04A19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RICARDO BRITO SÁ</w:t>
      </w:r>
    </w:p>
    <w:p w:rsidR="00E65D96" w:rsidRDefault="00E65D96" w:rsidP="00E65D9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E65D96" w:rsidRDefault="00E65D96" w:rsidP="00E65D9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1B0C6A" w:rsidRDefault="001B0C6A" w:rsidP="00E65D96"/>
    <w:sectPr w:rsidR="001B0C6A" w:rsidSect="001B0C6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26E" w:rsidRDefault="005F226E" w:rsidP="00314BCC">
      <w:r>
        <w:separator/>
      </w:r>
    </w:p>
  </w:endnote>
  <w:endnote w:type="continuationSeparator" w:id="1">
    <w:p w:rsidR="005F226E" w:rsidRDefault="005F226E" w:rsidP="00314B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314BCC" w:rsidRPr="00C56154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Pr="00C56154">
      <w:rPr>
        <w:rFonts w:ascii="Calibri" w:hAnsi="Calibri" w:cs="Calibri"/>
        <w:sz w:val="16"/>
        <w:szCs w:val="16"/>
      </w:rPr>
      <w:t xml:space="preserve"> 65.921-000</w:t>
    </w:r>
  </w:p>
  <w:p w:rsidR="00314BCC" w:rsidRDefault="006D36A3">
    <w:pPr>
      <w:pStyle w:val="Rodap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49" type="#_x0000_t32" style="position:absolute;margin-left:-48.65pt;margin-top:-22.25pt;width:543.45pt;height:1.2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26E" w:rsidRDefault="005F226E" w:rsidP="00314BCC">
      <w:r>
        <w:separator/>
      </w:r>
    </w:p>
  </w:footnote>
  <w:footnote w:type="continuationSeparator" w:id="1">
    <w:p w:rsidR="005F226E" w:rsidRDefault="005F226E" w:rsidP="00314B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>
    <w:pPr>
      <w:pStyle w:val="Cabealho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 xml:space="preserve">                                                                            </w:t>
    </w:r>
  </w:p>
  <w:p w:rsidR="00314BCC" w:rsidRDefault="00314BCC" w:rsidP="00314BCC">
    <w:pPr>
      <w:pStyle w:val="Cabealho"/>
      <w:rPr>
        <w:rFonts w:ascii="Calibri" w:hAnsi="Calibri" w:cs="Calibri"/>
        <w:b/>
        <w:bCs/>
        <w:sz w:val="16"/>
        <w:szCs w:val="16"/>
      </w:rPr>
    </w:pPr>
    <w:r>
      <w:t xml:space="preserve">                                                                        </w:t>
    </w:r>
    <w:r w:rsidRPr="00314BCC">
      <w:rPr>
        <w:noProof/>
      </w:rPr>
      <w:drawing>
        <wp:inline distT="0" distB="0" distL="0" distR="0">
          <wp:extent cx="959224" cy="1185153"/>
          <wp:effectExtent l="0" t="0" r="0" b="0"/>
          <wp:docPr id="1" name="Imagem 0" descr="LOGO CAMARA DE CIDELAN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MARA DE CIDELAND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722" cy="1189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4BCC" w:rsidRPr="00A5098A" w:rsidRDefault="00314BCC" w:rsidP="00314BCC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314BCC" w:rsidRPr="00C56154" w:rsidRDefault="00314BCC" w:rsidP="00314BCC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  <w:p w:rsidR="00314BCC" w:rsidRDefault="00314BCC">
    <w:pPr>
      <w:pStyle w:val="Cabealho"/>
    </w:pPr>
    <w:r>
      <w:t xml:space="preserve">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65D96"/>
    <w:rsid w:val="00190F79"/>
    <w:rsid w:val="001A3885"/>
    <w:rsid w:val="001A6A38"/>
    <w:rsid w:val="001B0C6A"/>
    <w:rsid w:val="00201DC3"/>
    <w:rsid w:val="00246EA7"/>
    <w:rsid w:val="003117F4"/>
    <w:rsid w:val="00311EA2"/>
    <w:rsid w:val="00314BCC"/>
    <w:rsid w:val="003C015D"/>
    <w:rsid w:val="00462B72"/>
    <w:rsid w:val="00491FD3"/>
    <w:rsid w:val="004C25F2"/>
    <w:rsid w:val="004D3BA4"/>
    <w:rsid w:val="005421D3"/>
    <w:rsid w:val="005F226E"/>
    <w:rsid w:val="005F41E5"/>
    <w:rsid w:val="006534D8"/>
    <w:rsid w:val="0067380D"/>
    <w:rsid w:val="006C107C"/>
    <w:rsid w:val="006D36A3"/>
    <w:rsid w:val="006E49CD"/>
    <w:rsid w:val="0078504C"/>
    <w:rsid w:val="007A1A87"/>
    <w:rsid w:val="007B2B07"/>
    <w:rsid w:val="007D442D"/>
    <w:rsid w:val="007E231F"/>
    <w:rsid w:val="008265AB"/>
    <w:rsid w:val="008B25A1"/>
    <w:rsid w:val="008E3BD4"/>
    <w:rsid w:val="008E7DA8"/>
    <w:rsid w:val="00952860"/>
    <w:rsid w:val="00983A19"/>
    <w:rsid w:val="00A00ADC"/>
    <w:rsid w:val="00AA22EC"/>
    <w:rsid w:val="00B0116B"/>
    <w:rsid w:val="00B25376"/>
    <w:rsid w:val="00C530AD"/>
    <w:rsid w:val="00C62FD1"/>
    <w:rsid w:val="00C96D79"/>
    <w:rsid w:val="00CF4B43"/>
    <w:rsid w:val="00CF6DE5"/>
    <w:rsid w:val="00D04A19"/>
    <w:rsid w:val="00E55D31"/>
    <w:rsid w:val="00E65D96"/>
    <w:rsid w:val="00ED7EA6"/>
    <w:rsid w:val="00EE4D91"/>
    <w:rsid w:val="00FB2BC1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00AD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semiHidden/>
    <w:rsid w:val="00A00ADC"/>
    <w:rPr>
      <w:rFonts w:ascii="Arial" w:eastAsia="Arial Unicode MS" w:hAnsi="Arial" w:cs="Arial"/>
      <w:b/>
      <w:position w:val="-2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A00ADC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00ADC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314B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314B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4B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BC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E3E95-805D-430A-898F-B84D864C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Nº 038</Template>
  <TotalTime>24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CIDELÂNDIA</dc:creator>
  <cp:lastModifiedBy>CM CIDELÂNDIA</cp:lastModifiedBy>
  <cp:revision>3</cp:revision>
  <cp:lastPrinted>2025-04-25T17:03:00Z</cp:lastPrinted>
  <dcterms:created xsi:type="dcterms:W3CDTF">2025-04-25T17:03:00Z</dcterms:created>
  <dcterms:modified xsi:type="dcterms:W3CDTF">2025-04-25T17:23:00Z</dcterms:modified>
</cp:coreProperties>
</file>