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ADC" w:rsidRDefault="00020BED" w:rsidP="00A00ADC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>
        <w:rPr>
          <w:sz w:val="28"/>
          <w:szCs w:val="28"/>
        </w:rPr>
        <w:t>REQUERIMENTO Nº 047</w:t>
      </w:r>
      <w:r w:rsidR="00A00ADC">
        <w:rPr>
          <w:sz w:val="28"/>
          <w:szCs w:val="28"/>
        </w:rPr>
        <w:t>/2025</w:t>
      </w:r>
    </w:p>
    <w:p w:rsidR="00A00ADC" w:rsidRDefault="00A00ADC" w:rsidP="00A00ADC">
      <w:pPr>
        <w:rPr>
          <w:rFonts w:ascii="Arial" w:hAnsi="Arial" w:cs="Arial"/>
          <w:sz w:val="24"/>
          <w:szCs w:val="24"/>
        </w:rPr>
      </w:pPr>
    </w:p>
    <w:p w:rsidR="00A00ADC" w:rsidRDefault="00A00ADC" w:rsidP="00A00ADC">
      <w:pPr>
        <w:rPr>
          <w:rFonts w:ascii="Arial" w:hAnsi="Arial" w:cs="Arial"/>
        </w:rPr>
      </w:pPr>
    </w:p>
    <w:p w:rsidR="00A00ADC" w:rsidRDefault="00020BED" w:rsidP="00A00ADC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16 de MAIO</w:t>
      </w:r>
      <w:r w:rsidR="00A00ADC">
        <w:rPr>
          <w:rFonts w:ascii="Arial" w:hAnsi="Arial" w:cs="Arial"/>
          <w:sz w:val="28"/>
          <w:szCs w:val="28"/>
        </w:rPr>
        <w:t xml:space="preserve"> de 2025.</w:t>
      </w:r>
    </w:p>
    <w:p w:rsidR="00A00ADC" w:rsidRDefault="00A00ADC" w:rsidP="00A00ADC">
      <w:pPr>
        <w:rPr>
          <w:rFonts w:ascii="Arial" w:hAnsi="Arial" w:cs="Arial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Senhor Presidente,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Na forma regimental venho requerer a V. Exª., que depois de ouvido o Plenário, seja enviado expediente e cópia deste requerimento ao Senhor Prefeito Municipal Eustáquio Sampaio.</w:t>
      </w:r>
      <w:r w:rsidR="00020BED">
        <w:rPr>
          <w:rFonts w:ascii="Arial" w:hAnsi="Arial" w:cs="Arial"/>
          <w:b/>
          <w:bCs/>
          <w:sz w:val="24"/>
          <w:szCs w:val="24"/>
        </w:rPr>
        <w:t xml:space="preserve"> SOLICITANDO INSTALAÇÃO DE LOMBADA NA RUA MATO GROSSO, ENTRE A RUA 2 E 3 DO BAIRRO VILA DAVI.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A00ADC" w:rsidRDefault="00A00ADC" w:rsidP="00A00ADC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A00ADC" w:rsidRPr="00020BED" w:rsidRDefault="00A00ADC" w:rsidP="00A00ADC">
      <w:pPr>
        <w:pStyle w:val="Corpodetexto"/>
        <w:spacing w:line="360" w:lineRule="auto"/>
        <w:ind w:firstLine="708"/>
        <w:rPr>
          <w:rFonts w:ascii="Arial" w:hAnsi="Arial" w:cs="Arial"/>
          <w:b/>
          <w:color w:val="000000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ESTE REQUERIMENTO SE FAZ NECESSÁRIO, POIS É DE SUMA IMPORTÂNCIA PARA </w:t>
      </w:r>
      <w:r w:rsidR="00020BED" w:rsidRPr="00020BED">
        <w:rPr>
          <w:rFonts w:ascii="Arial" w:hAnsi="Arial" w:cs="Arial"/>
          <w:b/>
          <w:bCs/>
          <w:szCs w:val="24"/>
        </w:rPr>
        <w:t>reduzir a velocidade dos veículos, especialmente em áreas com grande circulação de pedestres ou onde há risco de acidentes</w:t>
      </w:r>
      <w:r w:rsidR="00020BED">
        <w:rPr>
          <w:rFonts w:ascii="Arial" w:hAnsi="Arial" w:cs="Arial"/>
          <w:b/>
          <w:bCs/>
          <w:szCs w:val="24"/>
        </w:rPr>
        <w:t>.</w:t>
      </w:r>
    </w:p>
    <w:p w:rsidR="00A00ADC" w:rsidRDefault="00A00ADC" w:rsidP="00A00ADC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Sala das Sessões da Câmara Municipal de Cidelâ</w:t>
      </w:r>
      <w:r w:rsidR="00020BED">
        <w:rPr>
          <w:rFonts w:ascii="Arial" w:hAnsi="Arial" w:cs="Arial"/>
          <w:bCs/>
          <w:sz w:val="24"/>
          <w:szCs w:val="24"/>
        </w:rPr>
        <w:t>ndia, Estado do Maranhão, aos 16</w:t>
      </w:r>
      <w:r>
        <w:rPr>
          <w:rFonts w:ascii="Arial" w:hAnsi="Arial" w:cs="Arial"/>
          <w:bCs/>
          <w:sz w:val="24"/>
          <w:szCs w:val="24"/>
        </w:rPr>
        <w:t xml:space="preserve"> d</w:t>
      </w:r>
      <w:r w:rsidR="005C201F">
        <w:rPr>
          <w:rFonts w:ascii="Arial" w:hAnsi="Arial" w:cs="Arial"/>
          <w:bCs/>
          <w:sz w:val="24"/>
          <w:szCs w:val="24"/>
        </w:rPr>
        <w:t>e MAIO</w:t>
      </w:r>
      <w:r>
        <w:rPr>
          <w:rFonts w:ascii="Arial" w:hAnsi="Arial" w:cs="Arial"/>
          <w:bCs/>
          <w:sz w:val="24"/>
          <w:szCs w:val="24"/>
        </w:rPr>
        <w:t xml:space="preserve"> de 2025.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Pr="00E65D96" w:rsidRDefault="00A00ADC" w:rsidP="00E65D96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 Vereador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4D3BA4" w:rsidRDefault="00C530AD" w:rsidP="00C530AD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 xml:space="preserve">                             ______________________________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>
        <w:rPr>
          <w:rFonts w:ascii="Arial" w:hAnsi="Arial" w:cs="Arial"/>
          <w:position w:val="-2"/>
          <w:sz w:val="24"/>
          <w:szCs w:val="24"/>
        </w:rPr>
        <w:t xml:space="preserve">            </w:t>
      </w:r>
    </w:p>
    <w:p w:rsidR="00C530AD" w:rsidRPr="004D3BA4" w:rsidRDefault="005C201F" w:rsidP="004D3BA4">
      <w:pPr>
        <w:tabs>
          <w:tab w:val="left" w:pos="28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RICARDO  BRITO DE SÁ</w:t>
      </w:r>
    </w:p>
    <w:p w:rsidR="00E65D96" w:rsidRDefault="00C530AD" w:rsidP="00C530AD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lastRenderedPageBreak/>
        <w:t xml:space="preserve">                               </w:t>
      </w:r>
      <w:r>
        <w:rPr>
          <w:rFonts w:ascii="Arial" w:hAnsi="Arial" w:cs="Arial"/>
          <w:b/>
          <w:sz w:val="24"/>
          <w:szCs w:val="24"/>
        </w:rPr>
        <w:t xml:space="preserve">RIVELINO DA CONCEIÇÃO SILVA                                     </w:t>
      </w:r>
      <w:r>
        <w:rPr>
          <w:rFonts w:ascii="Arial" w:hAnsi="Arial" w:cs="Arial"/>
          <w:position w:val="-2"/>
          <w:sz w:val="24"/>
          <w:szCs w:val="24"/>
        </w:rPr>
        <w:t xml:space="preserve">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 w:rsidR="00E65D96">
        <w:rPr>
          <w:rFonts w:ascii="Arial" w:hAnsi="Arial" w:cs="Arial"/>
          <w:b/>
          <w:sz w:val="24"/>
          <w:szCs w:val="24"/>
        </w:rPr>
        <w:t xml:space="preserve">                                  </w:t>
      </w:r>
      <w:r w:rsidR="00E65D9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040" cy="337502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5D96">
        <w:rPr>
          <w:rFonts w:ascii="Arial" w:hAnsi="Arial" w:cs="Arial"/>
          <w:b/>
          <w:sz w:val="24"/>
          <w:szCs w:val="24"/>
        </w:rPr>
        <w:t xml:space="preserve"> </w:t>
      </w:r>
    </w:p>
    <w:p w:rsidR="00E65D96" w:rsidRDefault="00E65D96" w:rsidP="00E65D9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E65D96" w:rsidRDefault="00E65D96" w:rsidP="00E65D9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1B0C6A" w:rsidRDefault="001B0C6A" w:rsidP="00E65D96"/>
    <w:sectPr w:rsidR="001B0C6A" w:rsidSect="001B0C6A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3AF" w:rsidRDefault="00AC13AF" w:rsidP="00314BCC">
      <w:r>
        <w:separator/>
      </w:r>
    </w:p>
  </w:endnote>
  <w:endnote w:type="continuationSeparator" w:id="1">
    <w:p w:rsidR="00AC13AF" w:rsidRDefault="00AC13AF" w:rsidP="00314B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CC" w:rsidRDefault="00314BCC" w:rsidP="00314BCC">
    <w:pPr>
      <w:pStyle w:val="Cabealho"/>
      <w:jc w:val="center"/>
      <w:rPr>
        <w:rFonts w:ascii="Calibri" w:hAnsi="Calibri" w:cs="Calibri"/>
        <w:sz w:val="16"/>
        <w:szCs w:val="16"/>
      </w:rPr>
    </w:pPr>
    <w:r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314BCC" w:rsidRPr="00C56154" w:rsidRDefault="00314BCC" w:rsidP="00314BCC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Pr="00C56154">
      <w:rPr>
        <w:rFonts w:ascii="Calibri" w:hAnsi="Calibri" w:cs="Calibri"/>
        <w:sz w:val="16"/>
        <w:szCs w:val="16"/>
      </w:rPr>
      <w:t xml:space="preserve"> 65.921-000</w:t>
    </w:r>
  </w:p>
  <w:p w:rsidR="00314BCC" w:rsidRDefault="004547EE">
    <w:pPr>
      <w:pStyle w:val="Rodap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49" type="#_x0000_t32" style="position:absolute;margin-left:-48.65pt;margin-top:-22.25pt;width:543.45pt;height:1.2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3AF" w:rsidRDefault="00AC13AF" w:rsidP="00314BCC">
      <w:r>
        <w:separator/>
      </w:r>
    </w:p>
  </w:footnote>
  <w:footnote w:type="continuationSeparator" w:id="1">
    <w:p w:rsidR="00AC13AF" w:rsidRDefault="00AC13AF" w:rsidP="00314B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CC" w:rsidRDefault="00314BCC">
    <w:pPr>
      <w:pStyle w:val="Cabealho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 xml:space="preserve">                                                                            </w:t>
    </w:r>
  </w:p>
  <w:p w:rsidR="00314BCC" w:rsidRDefault="00314BCC" w:rsidP="00314BCC">
    <w:pPr>
      <w:pStyle w:val="Cabealho"/>
      <w:rPr>
        <w:rFonts w:ascii="Calibri" w:hAnsi="Calibri" w:cs="Calibri"/>
        <w:b/>
        <w:bCs/>
        <w:sz w:val="16"/>
        <w:szCs w:val="16"/>
      </w:rPr>
    </w:pPr>
    <w:r>
      <w:t xml:space="preserve">                                                                        </w:t>
    </w:r>
    <w:r w:rsidRPr="00314BCC">
      <w:rPr>
        <w:noProof/>
      </w:rPr>
      <w:drawing>
        <wp:inline distT="0" distB="0" distL="0" distR="0">
          <wp:extent cx="959224" cy="1185153"/>
          <wp:effectExtent l="0" t="0" r="0" b="0"/>
          <wp:docPr id="1" name="Imagem 0" descr="LOGO CAMARA DE CIDELAN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MARA DE CIDELAND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722" cy="1189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14BCC" w:rsidRPr="00A5098A" w:rsidRDefault="00314BCC" w:rsidP="00314BCC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314BCC" w:rsidRPr="00C56154" w:rsidRDefault="00314BCC" w:rsidP="00314BCC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  <w:p w:rsidR="00314BCC" w:rsidRDefault="00314BCC">
    <w:pPr>
      <w:pStyle w:val="Cabealho"/>
    </w:pPr>
    <w:r>
      <w:t xml:space="preserve">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7170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C201F"/>
    <w:rsid w:val="00020BED"/>
    <w:rsid w:val="00190F79"/>
    <w:rsid w:val="001A3885"/>
    <w:rsid w:val="001A6A38"/>
    <w:rsid w:val="001B0C6A"/>
    <w:rsid w:val="00201DC3"/>
    <w:rsid w:val="00246EA7"/>
    <w:rsid w:val="003117F4"/>
    <w:rsid w:val="00311EA2"/>
    <w:rsid w:val="00314BCC"/>
    <w:rsid w:val="003C015D"/>
    <w:rsid w:val="004547EE"/>
    <w:rsid w:val="00462B72"/>
    <w:rsid w:val="00491FD3"/>
    <w:rsid w:val="004D3BA4"/>
    <w:rsid w:val="005421D3"/>
    <w:rsid w:val="005C201F"/>
    <w:rsid w:val="005E1E95"/>
    <w:rsid w:val="005F41E5"/>
    <w:rsid w:val="006534D8"/>
    <w:rsid w:val="0067380D"/>
    <w:rsid w:val="006C107C"/>
    <w:rsid w:val="006D36A3"/>
    <w:rsid w:val="006E49CD"/>
    <w:rsid w:val="0078504C"/>
    <w:rsid w:val="007A1A87"/>
    <w:rsid w:val="007B2B07"/>
    <w:rsid w:val="007D442D"/>
    <w:rsid w:val="007E231F"/>
    <w:rsid w:val="008265AB"/>
    <w:rsid w:val="008B25A1"/>
    <w:rsid w:val="008E3BD4"/>
    <w:rsid w:val="008E7DA8"/>
    <w:rsid w:val="00952860"/>
    <w:rsid w:val="00983A19"/>
    <w:rsid w:val="00A00ADC"/>
    <w:rsid w:val="00AA22EC"/>
    <w:rsid w:val="00AC13AF"/>
    <w:rsid w:val="00B0116B"/>
    <w:rsid w:val="00B25376"/>
    <w:rsid w:val="00C530AD"/>
    <w:rsid w:val="00C62FD1"/>
    <w:rsid w:val="00C96D79"/>
    <w:rsid w:val="00CF4B43"/>
    <w:rsid w:val="00CF6DE5"/>
    <w:rsid w:val="00E55D31"/>
    <w:rsid w:val="00E65D96"/>
    <w:rsid w:val="00FB2BC1"/>
    <w:rsid w:val="00FF7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A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A00AD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semiHidden/>
    <w:rsid w:val="00A00ADC"/>
    <w:rPr>
      <w:rFonts w:ascii="Arial" w:eastAsia="Arial Unicode MS" w:hAnsi="Arial" w:cs="Arial"/>
      <w:b/>
      <w:position w:val="-2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A00ADC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00ADC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314B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14B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314B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314B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4B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BC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7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%20CIDEL&#194;NDIA\Desktop\C&#226;mara%202025\REQUERIMENTOS%202025\REQUERIMENTO%20N&#186;%20036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E3E95-805D-430A-898F-B84D864C0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 Nº 036</Template>
  <TotalTime>12</TotalTime>
  <Pages>2</Pages>
  <Words>170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 CIDELÂNDIA</dc:creator>
  <cp:lastModifiedBy>CM CIDELÂNDIA</cp:lastModifiedBy>
  <cp:revision>1</cp:revision>
  <cp:lastPrinted>2025-04-11T11:41:00Z</cp:lastPrinted>
  <dcterms:created xsi:type="dcterms:W3CDTF">2025-05-16T12:48:00Z</dcterms:created>
  <dcterms:modified xsi:type="dcterms:W3CDTF">2025-05-16T13:00:00Z</dcterms:modified>
</cp:coreProperties>
</file>