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4B4A76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035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A00ADC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11 de ABRIL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Sampaio.</w:t>
      </w:r>
      <w:r w:rsidR="004B4A76">
        <w:rPr>
          <w:rFonts w:ascii="Arial" w:hAnsi="Arial" w:cs="Arial"/>
          <w:b/>
          <w:bCs/>
          <w:sz w:val="24"/>
          <w:szCs w:val="24"/>
        </w:rPr>
        <w:t>SOLICITANDO UM MINI GINÁSIO ESPORTIVO ESCOLAR NO POVOADO SÃO FRANCISCO.</w:t>
      </w:r>
      <w:r>
        <w:rPr>
          <w:rFonts w:ascii="Arial" w:hAnsi="Arial" w:cs="Arial"/>
          <w:b/>
          <w:bCs/>
          <w:sz w:val="24"/>
          <w:szCs w:val="24"/>
        </w:rPr>
        <w:tab/>
      </w: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Default="00A00ADC" w:rsidP="00A00ADC">
      <w:pPr>
        <w:pStyle w:val="Corpodetexto"/>
        <w:spacing w:line="360" w:lineRule="auto"/>
        <w:ind w:firstLine="708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</w:rPr>
        <w:t xml:space="preserve">ESTE REQUERIMENTO SE FAZ NECESSÁRIO, POIS É DE SUMA IMPORTÂNCIA PARA </w:t>
      </w:r>
      <w:r w:rsidR="004B4A76">
        <w:rPr>
          <w:rFonts w:ascii="Arial" w:hAnsi="Arial" w:cs="Arial"/>
          <w:b/>
          <w:bCs/>
          <w:sz w:val="24"/>
          <w:szCs w:val="24"/>
        </w:rPr>
        <w:t xml:space="preserve">O LAZER DAS CRIANÇAS PARA QUE A COMUNIDADE POSSA PRÁTICA ESPORTE. 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bCs/>
          <w:color w:val="000000"/>
          <w:szCs w:val="28"/>
        </w:rPr>
      </w:pP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Cidelândia, Estado do Maranhão, aos 11 de ABRIL de 2025.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  <w:r w:rsidR="004B4A76">
        <w:rPr>
          <w:rFonts w:ascii="Arial" w:hAnsi="Arial" w:cs="Arial"/>
          <w:sz w:val="24"/>
          <w:szCs w:val="24"/>
        </w:rPr>
        <w:t>.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314BCC" w:rsidRDefault="00314BC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</w:t>
      </w:r>
      <w:r w:rsidR="00A00ADC">
        <w:rPr>
          <w:rFonts w:ascii="Arial" w:hAnsi="Arial" w:cs="Arial"/>
          <w:position w:val="-2"/>
          <w:sz w:val="24"/>
          <w:szCs w:val="24"/>
        </w:rPr>
        <w:t xml:space="preserve">______________________________                              </w:t>
      </w:r>
    </w:p>
    <w:p w:rsidR="00A00ADC" w:rsidRDefault="00314BC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  </w:t>
      </w:r>
      <w:r w:rsidR="004B4A76">
        <w:rPr>
          <w:rFonts w:ascii="Arial" w:hAnsi="Arial" w:cs="Arial"/>
          <w:position w:val="-2"/>
          <w:sz w:val="24"/>
          <w:szCs w:val="24"/>
        </w:rPr>
        <w:t xml:space="preserve">  </w:t>
      </w:r>
      <w:r w:rsidR="004B4A76">
        <w:rPr>
          <w:rFonts w:ascii="Arial" w:hAnsi="Arial" w:cs="Arial"/>
          <w:b/>
          <w:sz w:val="24"/>
          <w:szCs w:val="24"/>
        </w:rPr>
        <w:t>CLEILDON SILVA RIBEIRO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/>
    <w:sectPr w:rsidR="001B0C6A" w:rsidSect="001B0C6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A2D" w:rsidRDefault="00AC6A2D" w:rsidP="00314BCC">
      <w:r>
        <w:separator/>
      </w:r>
    </w:p>
  </w:endnote>
  <w:endnote w:type="continuationSeparator" w:id="1">
    <w:p w:rsidR="00AC6A2D" w:rsidRDefault="00AC6A2D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BA6384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A2D" w:rsidRDefault="00AC6A2D" w:rsidP="00314BCC">
      <w:r>
        <w:separator/>
      </w:r>
    </w:p>
  </w:footnote>
  <w:footnote w:type="continuationSeparator" w:id="1">
    <w:p w:rsidR="00AC6A2D" w:rsidRDefault="00AC6A2D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C6A2D"/>
    <w:rsid w:val="00190F79"/>
    <w:rsid w:val="001A3885"/>
    <w:rsid w:val="001A6A38"/>
    <w:rsid w:val="001B0C6A"/>
    <w:rsid w:val="00201DC3"/>
    <w:rsid w:val="00246EA7"/>
    <w:rsid w:val="003117F4"/>
    <w:rsid w:val="00311EA2"/>
    <w:rsid w:val="00314BCC"/>
    <w:rsid w:val="003C015D"/>
    <w:rsid w:val="00462B72"/>
    <w:rsid w:val="00491FD3"/>
    <w:rsid w:val="004B4A76"/>
    <w:rsid w:val="005421D3"/>
    <w:rsid w:val="005F41E5"/>
    <w:rsid w:val="0067380D"/>
    <w:rsid w:val="006C107C"/>
    <w:rsid w:val="006E49CD"/>
    <w:rsid w:val="0078504C"/>
    <w:rsid w:val="007A1A87"/>
    <w:rsid w:val="007B2B07"/>
    <w:rsid w:val="007D442D"/>
    <w:rsid w:val="007E231F"/>
    <w:rsid w:val="008265AB"/>
    <w:rsid w:val="008B25A1"/>
    <w:rsid w:val="008E3BD4"/>
    <w:rsid w:val="008E7DA8"/>
    <w:rsid w:val="00952860"/>
    <w:rsid w:val="00983A19"/>
    <w:rsid w:val="00A00ADC"/>
    <w:rsid w:val="00AC6A2D"/>
    <w:rsid w:val="00B0116B"/>
    <w:rsid w:val="00B25376"/>
    <w:rsid w:val="00BA6384"/>
    <w:rsid w:val="00C96D79"/>
    <w:rsid w:val="00CF6DE5"/>
    <w:rsid w:val="00E55D31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%20CIDEL&#194;NDIA\Desktop\C&#226;mara%202025\REQUERIMENTOS%202025\REQUERIMENTO%20N&#186;%20MODEL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MODELO</Template>
  <TotalTime>7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1</cp:revision>
  <cp:lastPrinted>2025-04-11T11:41:00Z</cp:lastPrinted>
  <dcterms:created xsi:type="dcterms:W3CDTF">2025-04-11T21:52:00Z</dcterms:created>
  <dcterms:modified xsi:type="dcterms:W3CDTF">2025-04-11T21:59:00Z</dcterms:modified>
</cp:coreProperties>
</file>