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ADC" w:rsidRDefault="00EA553C" w:rsidP="00A00ADC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  <w:r>
        <w:rPr>
          <w:sz w:val="28"/>
          <w:szCs w:val="28"/>
        </w:rPr>
        <w:t>REQUERIMENTO Nº 048</w:t>
      </w:r>
      <w:r w:rsidR="00A00ADC">
        <w:rPr>
          <w:sz w:val="28"/>
          <w:szCs w:val="28"/>
        </w:rPr>
        <w:t>/2025</w:t>
      </w:r>
    </w:p>
    <w:p w:rsidR="00A00ADC" w:rsidRDefault="00A00ADC" w:rsidP="00A00ADC">
      <w:pPr>
        <w:rPr>
          <w:rFonts w:ascii="Arial" w:hAnsi="Arial" w:cs="Arial"/>
          <w:sz w:val="24"/>
          <w:szCs w:val="24"/>
        </w:rPr>
      </w:pPr>
    </w:p>
    <w:p w:rsidR="00A00ADC" w:rsidRDefault="00A00ADC" w:rsidP="00A00ADC">
      <w:pPr>
        <w:rPr>
          <w:rFonts w:ascii="Arial" w:hAnsi="Arial" w:cs="Arial"/>
        </w:rPr>
      </w:pPr>
    </w:p>
    <w:p w:rsidR="00A00ADC" w:rsidRDefault="00EA553C" w:rsidP="00A00ADC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Cidelândia/MA,16  de MAIO</w:t>
      </w:r>
      <w:r w:rsidR="00A00ADC">
        <w:rPr>
          <w:rFonts w:ascii="Arial" w:hAnsi="Arial" w:cs="Arial"/>
          <w:sz w:val="28"/>
          <w:szCs w:val="28"/>
        </w:rPr>
        <w:t xml:space="preserve"> de 2025.</w:t>
      </w:r>
    </w:p>
    <w:p w:rsidR="00A00ADC" w:rsidRDefault="00A00ADC" w:rsidP="00A00ADC">
      <w:pPr>
        <w:rPr>
          <w:rFonts w:ascii="Arial" w:hAnsi="Arial" w:cs="Arial"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Senhor Presidente,</w:t>
      </w:r>
    </w:p>
    <w:p w:rsidR="00A00ADC" w:rsidRDefault="00A00ADC" w:rsidP="00A00A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Na forma regimental venho requerer a V. Exª., que depois de ouvido o Plenário, seja enviado expediente e cópia deste requerimento ao Senhor Prefeito Municipal Eustáquio Sampaio.</w:t>
      </w:r>
      <w:r w:rsidR="00EA553C">
        <w:rPr>
          <w:rFonts w:ascii="Arial" w:hAnsi="Arial" w:cs="Arial"/>
          <w:b/>
          <w:bCs/>
          <w:sz w:val="24"/>
          <w:szCs w:val="24"/>
        </w:rPr>
        <w:t xml:space="preserve"> SOLICITANDO UMA  COBERTURA NA FRENTE DO RESTAURANTE POPULAR.</w:t>
      </w:r>
    </w:p>
    <w:p w:rsidR="00A00ADC" w:rsidRDefault="00A00ADC" w:rsidP="00A00A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position w:val="-2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</w:p>
    <w:p w:rsidR="00A00ADC" w:rsidRDefault="00A00ADC" w:rsidP="00A00ADC">
      <w:pPr>
        <w:overflowPunct w:val="0"/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JUSTIFICATIVA</w:t>
      </w:r>
    </w:p>
    <w:p w:rsidR="00A00ADC" w:rsidRDefault="00A00ADC" w:rsidP="00A00ADC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Cs/>
          <w:sz w:val="24"/>
          <w:szCs w:val="24"/>
        </w:rPr>
      </w:pPr>
    </w:p>
    <w:p w:rsidR="00A00ADC" w:rsidRDefault="00A00ADC" w:rsidP="00A00ADC">
      <w:pPr>
        <w:pStyle w:val="Corpodetexto"/>
        <w:spacing w:line="360" w:lineRule="auto"/>
        <w:ind w:firstLine="708"/>
        <w:rPr>
          <w:rFonts w:ascii="Arial" w:hAnsi="Arial" w:cs="Arial"/>
          <w:b/>
          <w:color w:val="000000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</w:rPr>
        <w:t>ESTE REQUERIMENTO SE FAZ NECESSÁRIO, POIS É DE SUM</w:t>
      </w:r>
      <w:r w:rsidR="00EA553C">
        <w:rPr>
          <w:rFonts w:ascii="Arial" w:hAnsi="Arial" w:cs="Arial"/>
          <w:b/>
          <w:bCs/>
          <w:sz w:val="24"/>
          <w:szCs w:val="24"/>
        </w:rPr>
        <w:t>A IMPORTÂNCIA PARA OS MORADORES NÃO FICA</w:t>
      </w:r>
      <w:r w:rsidR="00E72F04">
        <w:rPr>
          <w:rFonts w:ascii="Arial" w:hAnsi="Arial" w:cs="Arial"/>
          <w:b/>
          <w:bCs/>
          <w:sz w:val="24"/>
          <w:szCs w:val="24"/>
        </w:rPr>
        <w:t>R</w:t>
      </w:r>
      <w:r w:rsidR="00EA553C">
        <w:rPr>
          <w:rFonts w:ascii="Arial" w:hAnsi="Arial" w:cs="Arial"/>
          <w:b/>
          <w:bCs/>
          <w:sz w:val="24"/>
          <w:szCs w:val="24"/>
        </w:rPr>
        <w:t xml:space="preserve"> NO SOL NA FRENTE ESPERANDO SUA VEZ.</w:t>
      </w:r>
    </w:p>
    <w:p w:rsidR="00A00ADC" w:rsidRDefault="00A00ADC" w:rsidP="00A00ADC">
      <w:pPr>
        <w:pStyle w:val="Corpodetexto"/>
        <w:spacing w:line="360" w:lineRule="auto"/>
        <w:rPr>
          <w:rFonts w:ascii="Arial" w:hAnsi="Arial" w:cs="Arial"/>
          <w:b/>
          <w:bCs/>
          <w:color w:val="000000"/>
          <w:szCs w:val="28"/>
        </w:rPr>
      </w:pPr>
    </w:p>
    <w:p w:rsidR="00A00ADC" w:rsidRDefault="00A00ADC" w:rsidP="00A00ADC">
      <w:pPr>
        <w:pStyle w:val="Corpodetexto"/>
        <w:spacing w:line="360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            </w:t>
      </w:r>
    </w:p>
    <w:p w:rsidR="00A00ADC" w:rsidRDefault="00A00ADC" w:rsidP="00A00A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   Sala das Sessões da Câmara Municipal de Cidelâ</w:t>
      </w:r>
      <w:r w:rsidR="00EA553C">
        <w:rPr>
          <w:rFonts w:ascii="Arial" w:hAnsi="Arial" w:cs="Arial"/>
          <w:bCs/>
          <w:sz w:val="24"/>
          <w:szCs w:val="24"/>
        </w:rPr>
        <w:t>ndia, Estado do Maranhão, aos 16 de MAIO</w:t>
      </w:r>
      <w:r>
        <w:rPr>
          <w:rFonts w:ascii="Arial" w:hAnsi="Arial" w:cs="Arial"/>
          <w:bCs/>
          <w:sz w:val="24"/>
          <w:szCs w:val="24"/>
        </w:rPr>
        <w:t xml:space="preserve"> de 2025.</w:t>
      </w:r>
    </w:p>
    <w:p w:rsidR="00A00ADC" w:rsidRDefault="00A00ADC" w:rsidP="00A00A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De autoria do Vereador</w:t>
      </w:r>
    </w:p>
    <w:p w:rsidR="00A00ADC" w:rsidRDefault="00A00ADC" w:rsidP="00A00A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314BCC" w:rsidRDefault="00314BCC" w:rsidP="00A00ADC">
      <w:pPr>
        <w:overflowPunct w:val="0"/>
        <w:autoSpaceDE w:val="0"/>
        <w:autoSpaceDN w:val="0"/>
        <w:adjustRightInd w:val="0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t xml:space="preserve">                             </w:t>
      </w:r>
      <w:r w:rsidR="00A00ADC">
        <w:rPr>
          <w:rFonts w:ascii="Arial" w:hAnsi="Arial" w:cs="Arial"/>
          <w:position w:val="-2"/>
          <w:sz w:val="24"/>
          <w:szCs w:val="24"/>
        </w:rPr>
        <w:t xml:space="preserve">______________________________                              </w:t>
      </w:r>
    </w:p>
    <w:p w:rsidR="00A00ADC" w:rsidRDefault="00314BCC" w:rsidP="00A00ADC">
      <w:pPr>
        <w:overflowPunct w:val="0"/>
        <w:autoSpaceDE w:val="0"/>
        <w:autoSpaceDN w:val="0"/>
        <w:adjustRightInd w:val="0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t xml:space="preserve">                               </w:t>
      </w:r>
      <w:r w:rsidR="00EA553C">
        <w:rPr>
          <w:rFonts w:ascii="Arial" w:hAnsi="Arial" w:cs="Arial"/>
          <w:b/>
          <w:sz w:val="24"/>
          <w:szCs w:val="24"/>
        </w:rPr>
        <w:t>ESEQUIAS VIEIRA DO NASCIMENTO</w:t>
      </w:r>
      <w:r w:rsidR="00A00ADC">
        <w:rPr>
          <w:rFonts w:ascii="Arial" w:hAnsi="Arial" w:cs="Arial"/>
          <w:b/>
          <w:sz w:val="24"/>
          <w:szCs w:val="24"/>
        </w:rPr>
        <w:t xml:space="preserve">                                      </w:t>
      </w:r>
    </w:p>
    <w:p w:rsidR="00A00ADC" w:rsidRDefault="00A00ADC" w:rsidP="00A00A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1B0C6A" w:rsidRDefault="001B0C6A"/>
    <w:sectPr w:rsidR="001B0C6A" w:rsidSect="001B0C6A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2A89" w:rsidRDefault="004D2A89" w:rsidP="00314BCC">
      <w:r>
        <w:separator/>
      </w:r>
    </w:p>
  </w:endnote>
  <w:endnote w:type="continuationSeparator" w:id="1">
    <w:p w:rsidR="004D2A89" w:rsidRDefault="004D2A89" w:rsidP="00314B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BCC" w:rsidRDefault="00314BCC" w:rsidP="00314BCC">
    <w:pPr>
      <w:pStyle w:val="Cabealho"/>
      <w:jc w:val="center"/>
      <w:rPr>
        <w:rFonts w:ascii="Calibri" w:hAnsi="Calibri" w:cs="Calibri"/>
        <w:sz w:val="16"/>
        <w:szCs w:val="16"/>
      </w:rPr>
    </w:pPr>
    <w:r w:rsidRPr="00C56154">
      <w:rPr>
        <w:rFonts w:ascii="Calibri" w:hAnsi="Calibri" w:cs="Calibri"/>
        <w:sz w:val="16"/>
        <w:szCs w:val="16"/>
      </w:rPr>
      <w:t>AV. SENADOR HENRIQUE DE LA ROQUE, S/N- CENTRO</w:t>
    </w:r>
  </w:p>
  <w:p w:rsidR="00314BCC" w:rsidRPr="00C56154" w:rsidRDefault="00314BCC" w:rsidP="00314BCC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>CEP:</w:t>
    </w:r>
    <w:r w:rsidRPr="00C56154">
      <w:rPr>
        <w:rFonts w:ascii="Calibri" w:hAnsi="Calibri" w:cs="Calibri"/>
        <w:sz w:val="16"/>
        <w:szCs w:val="16"/>
      </w:rPr>
      <w:t xml:space="preserve"> 65.921-000</w:t>
    </w:r>
  </w:p>
  <w:p w:rsidR="00314BCC" w:rsidRDefault="00D76A90">
    <w:pPr>
      <w:pStyle w:val="Rodap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49" type="#_x0000_t32" style="position:absolute;margin-left:-48.65pt;margin-top:-22.25pt;width:543.45pt;height:1.25pt;flip: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" strokecolor="blue" strokeweight="2.25pt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2A89" w:rsidRDefault="004D2A89" w:rsidP="00314BCC">
      <w:r>
        <w:separator/>
      </w:r>
    </w:p>
  </w:footnote>
  <w:footnote w:type="continuationSeparator" w:id="1">
    <w:p w:rsidR="004D2A89" w:rsidRDefault="004D2A89" w:rsidP="00314B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BCC" w:rsidRDefault="00314BCC">
    <w:pPr>
      <w:pStyle w:val="Cabealho"/>
      <w:rPr>
        <w:rFonts w:ascii="Calibri" w:hAnsi="Calibri" w:cs="Calibri"/>
        <w:b/>
        <w:sz w:val="16"/>
        <w:szCs w:val="16"/>
      </w:rPr>
    </w:pPr>
    <w:r>
      <w:rPr>
        <w:rFonts w:ascii="Calibri" w:hAnsi="Calibri" w:cs="Calibri"/>
        <w:b/>
        <w:sz w:val="16"/>
        <w:szCs w:val="16"/>
      </w:rPr>
      <w:t xml:space="preserve">                                                                            </w:t>
    </w:r>
  </w:p>
  <w:p w:rsidR="00314BCC" w:rsidRDefault="00314BCC" w:rsidP="00314BCC">
    <w:pPr>
      <w:pStyle w:val="Cabealho"/>
      <w:rPr>
        <w:rFonts w:ascii="Calibri" w:hAnsi="Calibri" w:cs="Calibri"/>
        <w:b/>
        <w:bCs/>
        <w:sz w:val="16"/>
        <w:szCs w:val="16"/>
      </w:rPr>
    </w:pPr>
    <w:r>
      <w:t xml:space="preserve">                                                                        </w:t>
    </w:r>
    <w:r w:rsidRPr="00314BCC">
      <w:rPr>
        <w:noProof/>
      </w:rPr>
      <w:drawing>
        <wp:inline distT="0" distB="0" distL="0" distR="0">
          <wp:extent cx="959224" cy="1185153"/>
          <wp:effectExtent l="0" t="0" r="0" b="0"/>
          <wp:docPr id="1" name="Imagem 0" descr="LOGO CAMARA DE CIDELAND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AMARA DE CIDELANDI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2722" cy="1189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14BCC" w:rsidRPr="00A5098A" w:rsidRDefault="00314BCC" w:rsidP="00314BCC">
    <w:pPr>
      <w:pStyle w:val="Cabealho"/>
      <w:jc w:val="center"/>
      <w:rPr>
        <w:rFonts w:ascii="Calibri" w:hAnsi="Calibri" w:cs="Calibri"/>
        <w:b/>
        <w:sz w:val="16"/>
        <w:szCs w:val="16"/>
      </w:rPr>
    </w:pPr>
    <w:r w:rsidRPr="00A5098A">
      <w:rPr>
        <w:rFonts w:ascii="Calibri" w:hAnsi="Calibri" w:cs="Calibri"/>
        <w:b/>
        <w:sz w:val="16"/>
        <w:szCs w:val="16"/>
      </w:rPr>
      <w:t>CÂMARA MUNICIPAL DE CIDELÂNDIA</w:t>
    </w:r>
  </w:p>
  <w:p w:rsidR="00314BCC" w:rsidRPr="00C56154" w:rsidRDefault="00314BCC" w:rsidP="00314BCC">
    <w:pPr>
      <w:pStyle w:val="Cabealho"/>
      <w:jc w:val="center"/>
      <w:rPr>
        <w:b/>
      </w:rPr>
    </w:pPr>
    <w:r w:rsidRPr="00C56154">
      <w:rPr>
        <w:rFonts w:ascii="Calibri" w:hAnsi="Calibri" w:cs="Calibri"/>
        <w:b/>
        <w:sz w:val="16"/>
        <w:szCs w:val="16"/>
      </w:rPr>
      <w:t>CNPJ</w:t>
    </w:r>
    <w:r>
      <w:rPr>
        <w:rFonts w:ascii="Calibri" w:hAnsi="Calibri" w:cs="Calibri"/>
        <w:b/>
        <w:sz w:val="16"/>
        <w:szCs w:val="16"/>
      </w:rPr>
      <w:t xml:space="preserve"> </w:t>
    </w:r>
    <w:r w:rsidRPr="00C56154">
      <w:rPr>
        <w:rFonts w:ascii="Calibri" w:hAnsi="Calibri" w:cs="Calibri"/>
        <w:b/>
        <w:sz w:val="16"/>
        <w:szCs w:val="16"/>
      </w:rPr>
      <w:t>01.610.234/0001-13</w:t>
    </w:r>
  </w:p>
  <w:p w:rsidR="00314BCC" w:rsidRDefault="00314BCC">
    <w:pPr>
      <w:pStyle w:val="Cabealho"/>
    </w:pPr>
    <w:r>
      <w:t xml:space="preserve">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7170"/>
    <o:shapelayout v:ext="edit">
      <o:idmap v:ext="edit" data="2"/>
      <o:rules v:ext="edit">
        <o:r id="V:Rule2" type="connector" idref="#AutoShape 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741CF3"/>
    <w:rsid w:val="00190F79"/>
    <w:rsid w:val="001A3885"/>
    <w:rsid w:val="001A6A38"/>
    <w:rsid w:val="001B0C6A"/>
    <w:rsid w:val="00201DC3"/>
    <w:rsid w:val="00246EA7"/>
    <w:rsid w:val="003117F4"/>
    <w:rsid w:val="00311EA2"/>
    <w:rsid w:val="00314BCC"/>
    <w:rsid w:val="003C015D"/>
    <w:rsid w:val="00462B72"/>
    <w:rsid w:val="00491FD3"/>
    <w:rsid w:val="004D2A89"/>
    <w:rsid w:val="005421D3"/>
    <w:rsid w:val="005F41E5"/>
    <w:rsid w:val="0067380D"/>
    <w:rsid w:val="006C107C"/>
    <w:rsid w:val="006E49CD"/>
    <w:rsid w:val="00741CF3"/>
    <w:rsid w:val="0078504C"/>
    <w:rsid w:val="007A1A87"/>
    <w:rsid w:val="007B2B07"/>
    <w:rsid w:val="007D442D"/>
    <w:rsid w:val="007E231F"/>
    <w:rsid w:val="008265AB"/>
    <w:rsid w:val="008B25A1"/>
    <w:rsid w:val="008E3BD4"/>
    <w:rsid w:val="008E7DA8"/>
    <w:rsid w:val="00952860"/>
    <w:rsid w:val="009572DB"/>
    <w:rsid w:val="00983A19"/>
    <w:rsid w:val="00A00ADC"/>
    <w:rsid w:val="00B0116B"/>
    <w:rsid w:val="00B25376"/>
    <w:rsid w:val="00C96D79"/>
    <w:rsid w:val="00CF6DE5"/>
    <w:rsid w:val="00D76A90"/>
    <w:rsid w:val="00E55D31"/>
    <w:rsid w:val="00E72F04"/>
    <w:rsid w:val="00EA553C"/>
    <w:rsid w:val="00FB2BC1"/>
    <w:rsid w:val="00FF72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0A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A00ADC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jc w:val="both"/>
      <w:outlineLvl w:val="2"/>
    </w:pPr>
    <w:rPr>
      <w:rFonts w:ascii="Arial" w:eastAsia="Arial Unicode MS" w:hAnsi="Arial" w:cs="Arial"/>
      <w:b/>
      <w:position w:val="-2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semiHidden/>
    <w:rsid w:val="00A00ADC"/>
    <w:rPr>
      <w:rFonts w:ascii="Arial" w:eastAsia="Arial Unicode MS" w:hAnsi="Arial" w:cs="Arial"/>
      <w:b/>
      <w:position w:val="-2"/>
      <w:szCs w:val="20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A00ADC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semiHidden/>
    <w:rsid w:val="00A00ADC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314B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314BC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314B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314BC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14BC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4BCC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7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%20CIDEL&#194;NDIA\Desktop\C&#226;mara%202025\REQUERIMENTOS%202025\REQUERIMENTO%20N&#186;%20MODEL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0E3E95-805D-430A-898F-B84D864C0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REQUERIMENTO Nº MODELO</Template>
  <TotalTime>0</TotalTime>
  <Pages>1</Pages>
  <Words>130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 CIDELÂNDIA</dc:creator>
  <cp:lastModifiedBy>CM CIDELÂNDIA</cp:lastModifiedBy>
  <cp:revision>2</cp:revision>
  <cp:lastPrinted>2025-04-11T11:41:00Z</cp:lastPrinted>
  <dcterms:created xsi:type="dcterms:W3CDTF">2025-05-16T16:34:00Z</dcterms:created>
  <dcterms:modified xsi:type="dcterms:W3CDTF">2025-05-16T16:34:00Z</dcterms:modified>
</cp:coreProperties>
</file>